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52AE3" w14:textId="77777777" w:rsidR="00F177F2" w:rsidRDefault="00F177F2" w:rsidP="00F27E07">
      <w:pPr>
        <w:spacing w:line="360" w:lineRule="auto"/>
        <w:jc w:val="center"/>
        <w:rPr>
          <w:b/>
          <w:bCs/>
          <w:color w:val="0070C0"/>
          <w:sz w:val="36"/>
          <w:szCs w:val="36"/>
          <w:rtl/>
        </w:rPr>
      </w:pPr>
    </w:p>
    <w:p w14:paraId="72C60CAE" w14:textId="31CB09C0" w:rsidR="00C06743" w:rsidRDefault="00C06743" w:rsidP="00F27E07">
      <w:pPr>
        <w:spacing w:line="360" w:lineRule="auto"/>
        <w:jc w:val="center"/>
        <w:rPr>
          <w:b/>
          <w:bCs/>
          <w:color w:val="000000"/>
          <w:sz w:val="40"/>
          <w:szCs w:val="40"/>
          <w:rtl/>
        </w:rPr>
      </w:pPr>
      <w:r>
        <w:rPr>
          <w:rFonts w:hint="cs"/>
          <w:b/>
          <w:bCs/>
          <w:color w:val="000000"/>
          <w:sz w:val="40"/>
          <w:szCs w:val="40"/>
          <w:rtl/>
        </w:rPr>
        <w:t xml:space="preserve">סילבוס לקורס: </w:t>
      </w:r>
      <w:r w:rsidR="00F177F2">
        <w:rPr>
          <w:rFonts w:hint="cs"/>
          <w:b/>
          <w:bCs/>
          <w:color w:val="000000"/>
          <w:sz w:val="40"/>
          <w:szCs w:val="40"/>
          <w:rtl/>
        </w:rPr>
        <w:t>סיעור מוחות</w:t>
      </w:r>
    </w:p>
    <w:p w14:paraId="32E17183" w14:textId="451AFD34" w:rsidR="00816AB8" w:rsidRDefault="00C06743" w:rsidP="00816AB8">
      <w:pPr>
        <w:spacing w:line="360" w:lineRule="auto"/>
        <w:jc w:val="center"/>
        <w:rPr>
          <w:b/>
          <w:bCs/>
          <w:color w:val="000000"/>
          <w:sz w:val="40"/>
          <w:szCs w:val="40"/>
          <w:rtl/>
        </w:rPr>
      </w:pPr>
      <w:r>
        <w:rPr>
          <w:rFonts w:hint="cs"/>
          <w:b/>
          <w:bCs/>
          <w:color w:val="000000"/>
          <w:sz w:val="40"/>
          <w:szCs w:val="40"/>
          <w:rtl/>
        </w:rPr>
        <w:t xml:space="preserve">מרצה: </w:t>
      </w:r>
      <w:r w:rsidR="00816AB8">
        <w:rPr>
          <w:rFonts w:hint="cs"/>
          <w:b/>
          <w:bCs/>
          <w:color w:val="000000"/>
          <w:sz w:val="40"/>
          <w:szCs w:val="40"/>
          <w:rtl/>
        </w:rPr>
        <w:t xml:space="preserve">ד"ר </w:t>
      </w:r>
      <w:r w:rsidR="00F177F2">
        <w:rPr>
          <w:rFonts w:hint="cs"/>
          <w:b/>
          <w:bCs/>
          <w:color w:val="000000"/>
          <w:sz w:val="40"/>
          <w:szCs w:val="40"/>
          <w:rtl/>
        </w:rPr>
        <w:t>שי שפיר</w:t>
      </w:r>
    </w:p>
    <w:p w14:paraId="0DCC83A3" w14:textId="4E23282A" w:rsidR="008C6334" w:rsidRDefault="00E74D6F" w:rsidP="00F27E07">
      <w:pPr>
        <w:spacing w:line="360" w:lineRule="auto"/>
        <w:jc w:val="center"/>
        <w:rPr>
          <w:rFonts w:ascii="David" w:hAnsi="David" w:cs="David"/>
          <w:b/>
          <w:bCs/>
          <w:color w:val="000000"/>
          <w:sz w:val="32"/>
          <w:szCs w:val="32"/>
          <w:rtl/>
          <w:lang w:eastAsia="en-US"/>
        </w:rPr>
      </w:pPr>
      <w:r>
        <w:rPr>
          <w:rFonts w:ascii="David" w:hAnsi="David" w:cs="David" w:hint="cs"/>
          <w:b/>
          <w:bCs/>
          <w:color w:val="000000"/>
          <w:sz w:val="32"/>
          <w:szCs w:val="32"/>
          <w:rtl/>
          <w:lang w:eastAsia="en-US"/>
        </w:rPr>
        <w:t xml:space="preserve">ימי </w:t>
      </w:r>
      <w:r w:rsidR="00F177F2">
        <w:rPr>
          <w:rFonts w:ascii="David" w:hAnsi="David" w:cs="David" w:hint="cs"/>
          <w:b/>
          <w:bCs/>
          <w:color w:val="000000"/>
          <w:sz w:val="32"/>
          <w:szCs w:val="32"/>
          <w:rtl/>
          <w:lang w:eastAsia="en-US"/>
        </w:rPr>
        <w:t>שני</w:t>
      </w:r>
      <w:r>
        <w:rPr>
          <w:rFonts w:ascii="David" w:hAnsi="David" w:cs="David" w:hint="cs"/>
          <w:b/>
          <w:bCs/>
          <w:color w:val="000000"/>
          <w:sz w:val="32"/>
          <w:szCs w:val="32"/>
          <w:rtl/>
          <w:lang w:eastAsia="en-US"/>
        </w:rPr>
        <w:t xml:space="preserve"> </w:t>
      </w:r>
      <w:r w:rsidR="00F177F2">
        <w:rPr>
          <w:rFonts w:ascii="David" w:hAnsi="David" w:cs="David" w:hint="cs"/>
          <w:b/>
          <w:bCs/>
          <w:color w:val="000000"/>
          <w:sz w:val="32"/>
          <w:szCs w:val="32"/>
          <w:rtl/>
          <w:lang w:eastAsia="en-US"/>
        </w:rPr>
        <w:t xml:space="preserve">05/10/2026 </w:t>
      </w:r>
      <w:r w:rsidR="00F177F2">
        <w:rPr>
          <w:rFonts w:ascii="David" w:hAnsi="David" w:cs="David"/>
          <w:b/>
          <w:bCs/>
          <w:color w:val="000000"/>
          <w:sz w:val="32"/>
          <w:szCs w:val="32"/>
          <w:rtl/>
          <w:lang w:eastAsia="en-US"/>
        </w:rPr>
        <w:t>–</w:t>
      </w:r>
      <w:r w:rsidR="00F177F2">
        <w:rPr>
          <w:rFonts w:ascii="David" w:hAnsi="David" w:cs="David" w:hint="cs"/>
          <w:b/>
          <w:bCs/>
          <w:color w:val="000000"/>
          <w:sz w:val="32"/>
          <w:szCs w:val="32"/>
          <w:rtl/>
          <w:lang w:eastAsia="en-US"/>
        </w:rPr>
        <w:t xml:space="preserve"> 22/01/2027</w:t>
      </w:r>
    </w:p>
    <w:p w14:paraId="79E2BDE8" w14:textId="72D1AE2B" w:rsidR="00E74D6F" w:rsidRDefault="00F177F2" w:rsidP="00F27E07">
      <w:pPr>
        <w:spacing w:line="360" w:lineRule="auto"/>
        <w:jc w:val="center"/>
        <w:rPr>
          <w:rFonts w:ascii="David" w:hAnsi="David" w:cs="David"/>
          <w:b/>
          <w:bCs/>
          <w:color w:val="000000"/>
          <w:sz w:val="32"/>
          <w:szCs w:val="32"/>
          <w:rtl/>
          <w:lang w:eastAsia="en-US"/>
        </w:rPr>
      </w:pPr>
      <w:r>
        <w:rPr>
          <w:rFonts w:ascii="David" w:hAnsi="David" w:cs="David" w:hint="cs"/>
          <w:b/>
          <w:bCs/>
          <w:color w:val="000000"/>
          <w:sz w:val="32"/>
          <w:szCs w:val="32"/>
          <w:rtl/>
          <w:lang w:eastAsia="en-US"/>
        </w:rPr>
        <w:t xml:space="preserve">11:00 </w:t>
      </w:r>
      <w:r>
        <w:rPr>
          <w:rFonts w:ascii="David" w:hAnsi="David" w:cs="David"/>
          <w:b/>
          <w:bCs/>
          <w:color w:val="000000"/>
          <w:sz w:val="32"/>
          <w:szCs w:val="32"/>
          <w:rtl/>
          <w:lang w:eastAsia="en-US"/>
        </w:rPr>
        <w:t>–</w:t>
      </w:r>
      <w:r>
        <w:rPr>
          <w:rFonts w:ascii="David" w:hAnsi="David" w:cs="David" w:hint="cs"/>
          <w:b/>
          <w:bCs/>
          <w:color w:val="000000"/>
          <w:sz w:val="32"/>
          <w:szCs w:val="32"/>
          <w:rtl/>
          <w:lang w:eastAsia="en-US"/>
        </w:rPr>
        <w:t xml:space="preserve"> 12:30</w:t>
      </w:r>
    </w:p>
    <w:p w14:paraId="7DD13A2E" w14:textId="356D5B48" w:rsidR="00F177F2" w:rsidRPr="00F177F2" w:rsidRDefault="00F177F2" w:rsidP="00F177F2">
      <w:pPr>
        <w:rPr>
          <w:b/>
          <w:bCs/>
          <w:sz w:val="36"/>
          <w:szCs w:val="36"/>
        </w:rPr>
      </w:pPr>
      <w:r w:rsidRPr="00F177F2">
        <w:rPr>
          <w:rFonts w:hint="cs"/>
          <w:b/>
          <w:bCs/>
          <w:color w:val="000000"/>
          <w:sz w:val="28"/>
          <w:szCs w:val="28"/>
          <w:rtl/>
        </w:rPr>
        <w:t xml:space="preserve">זו תוכנית בסיס </w:t>
      </w:r>
      <w:r w:rsidRPr="00F177F2">
        <w:rPr>
          <w:b/>
          <w:bCs/>
          <w:color w:val="000000"/>
          <w:sz w:val="28"/>
          <w:szCs w:val="28"/>
          <w:rtl/>
        </w:rPr>
        <w:t>–</w:t>
      </w:r>
      <w:r w:rsidRPr="00F177F2">
        <w:rPr>
          <w:rFonts w:hint="cs"/>
          <w:b/>
          <w:bCs/>
          <w:color w:val="000000"/>
          <w:sz w:val="28"/>
          <w:szCs w:val="28"/>
          <w:rtl/>
        </w:rPr>
        <w:t xml:space="preserve"> יתכנו שינויים</w:t>
      </w:r>
      <w:r w:rsidR="00F27E07" w:rsidRPr="00F177F2">
        <w:rPr>
          <w:rFonts w:hint="cs"/>
          <w:b/>
          <w:bCs/>
          <w:color w:val="000000"/>
          <w:sz w:val="28"/>
          <w:szCs w:val="28"/>
          <w:rtl/>
        </w:rPr>
        <w:t> </w:t>
      </w:r>
    </w:p>
    <w:p w14:paraId="09EC878B" w14:textId="4D8463FF" w:rsidR="009F2684" w:rsidRDefault="009F2684" w:rsidP="00F177F2">
      <w:pPr>
        <w:rPr>
          <w:sz w:val="20"/>
          <w:szCs w:val="20"/>
          <w:lang w:eastAsia="en-US"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LINK</w:instrText>
      </w:r>
      <w:r>
        <w:rPr>
          <w:rtl/>
        </w:rPr>
        <w:instrText xml:space="preserve"> </w:instrText>
      </w:r>
      <w:r>
        <w:instrText>Excel.Sheet.12 "C:\\Users\\shais\\Documents</w:instrText>
      </w:r>
      <w:r>
        <w:rPr>
          <w:rtl/>
        </w:rPr>
        <w:instrText>\\הוראת ותיקים\\מערך שעורים-תשפז.</w:instrText>
      </w:r>
      <w:r>
        <w:instrText>xlsx</w:instrText>
      </w:r>
      <w:r>
        <w:rPr>
          <w:rtl/>
        </w:rPr>
        <w:instrText>" "ותיקים תשפז!</w:instrText>
      </w:r>
      <w:r>
        <w:instrText>R10C10:R26C12" \a \f 4 \h</w:instrText>
      </w:r>
      <w:r>
        <w:rPr>
          <w:rtl/>
        </w:rPr>
        <w:instrText xml:space="preserve"> </w:instrText>
      </w:r>
      <w:r>
        <w:rPr>
          <w:rtl/>
        </w:rPr>
        <w:instrText xml:space="preserve"> \* </w:instrText>
      </w:r>
      <w:r>
        <w:instrText>MERGEFORMAT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</w:p>
    <w:tbl>
      <w:tblPr>
        <w:bidiVisual/>
        <w:tblW w:w="7849" w:type="dxa"/>
        <w:tblInd w:w="108" w:type="dxa"/>
        <w:tblLook w:val="04A0" w:firstRow="1" w:lastRow="0" w:firstColumn="1" w:lastColumn="0" w:noHBand="0" w:noVBand="1"/>
      </w:tblPr>
      <w:tblGrid>
        <w:gridCol w:w="640"/>
        <w:gridCol w:w="1823"/>
        <w:gridCol w:w="5386"/>
      </w:tblGrid>
      <w:tr w:rsidR="009F2684" w:rsidRPr="009F2684" w14:paraId="4BE06A47" w14:textId="77777777" w:rsidTr="009F2684">
        <w:trPr>
          <w:trHeight w:val="46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109ED" w14:textId="6F4D7774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6A93A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05/10/2026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717FF" w14:textId="77777777" w:rsidR="009F2684" w:rsidRPr="009F2684" w:rsidRDefault="009F2684" w:rsidP="009F2684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מערכת העצבים - מבנה והולכה</w:t>
            </w:r>
          </w:p>
        </w:tc>
      </w:tr>
      <w:tr w:rsidR="009F2684" w:rsidRPr="009F2684" w14:paraId="0FFF8D45" w14:textId="77777777" w:rsidTr="009F2684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9FB0F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1636A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12/10/2026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FA1D0" w14:textId="77777777" w:rsidR="009F2684" w:rsidRPr="009F2684" w:rsidRDefault="009F2684" w:rsidP="009F2684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סינפסה</w:t>
            </w:r>
          </w:p>
        </w:tc>
      </w:tr>
      <w:tr w:rsidR="009F2684" w:rsidRPr="009F2684" w14:paraId="66DF324A" w14:textId="77777777" w:rsidTr="009F2684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4856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2F4E4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19/10/2026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9AD03" w14:textId="77777777" w:rsidR="009F2684" w:rsidRPr="009F2684" w:rsidRDefault="009F2684" w:rsidP="009F2684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תרופות וסמים</w:t>
            </w:r>
          </w:p>
        </w:tc>
      </w:tr>
      <w:tr w:rsidR="009F2684" w:rsidRPr="009F2684" w14:paraId="2F2FD7E3" w14:textId="77777777" w:rsidTr="009F2684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937CC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E4AB3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26/10/2026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49AB5" w14:textId="77777777" w:rsidR="009F2684" w:rsidRPr="009F2684" w:rsidRDefault="009F2684" w:rsidP="009F2684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רפלקס -  רפלקסים בתינוקות</w:t>
            </w:r>
          </w:p>
        </w:tc>
      </w:tr>
      <w:tr w:rsidR="009F2684" w:rsidRPr="009F2684" w14:paraId="1E008BC0" w14:textId="77777777" w:rsidTr="009F2684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F9E7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4F5F9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02/11/2026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D303E" w14:textId="77777777" w:rsidR="009F2684" w:rsidRPr="009F2684" w:rsidRDefault="009F2684" w:rsidP="009F2684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זיכרון - מיידי וקצר מועד</w:t>
            </w:r>
          </w:p>
        </w:tc>
      </w:tr>
      <w:tr w:rsidR="009F2684" w:rsidRPr="009F2684" w14:paraId="525E1A30" w14:textId="77777777" w:rsidTr="009F2684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DF455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2177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09/11/2026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7C21A" w14:textId="77777777" w:rsidR="009F2684" w:rsidRPr="009F2684" w:rsidRDefault="009F2684" w:rsidP="009F2684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זיכרון ארוך מועד</w:t>
            </w:r>
          </w:p>
        </w:tc>
      </w:tr>
      <w:tr w:rsidR="009F2684" w:rsidRPr="009F2684" w14:paraId="2F360FFB" w14:textId="77777777" w:rsidTr="009F2684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F8CDC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C390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16/11/2026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A5E07" w14:textId="77777777" w:rsidR="009F2684" w:rsidRPr="009F2684" w:rsidRDefault="009F2684" w:rsidP="009F2684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  <w:proofErr w:type="spellStart"/>
            <w:r w:rsidRPr="009F2684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התנייה</w:t>
            </w:r>
            <w:proofErr w:type="spellEnd"/>
            <w:r w:rsidRPr="009F2684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 xml:space="preserve"> קלאסית ואופרנטית</w:t>
            </w:r>
          </w:p>
        </w:tc>
      </w:tr>
      <w:tr w:rsidR="009F2684" w:rsidRPr="009F2684" w14:paraId="15D83A6C" w14:textId="77777777" w:rsidTr="009F2684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FD711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7A93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23/11/2026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D133F" w14:textId="77777777" w:rsidR="009F2684" w:rsidRPr="009F2684" w:rsidRDefault="009F2684" w:rsidP="009F2684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הורמונים</w:t>
            </w:r>
          </w:p>
        </w:tc>
      </w:tr>
      <w:tr w:rsidR="009F2684" w:rsidRPr="009F2684" w14:paraId="76F8545A" w14:textId="77777777" w:rsidTr="009F2684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5EF3E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7E53B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30/11/2026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1DBC1" w14:textId="77777777" w:rsidR="009F2684" w:rsidRPr="009F2684" w:rsidRDefault="009F2684" w:rsidP="009F2684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התפתחות המוח -א בגיל הרך</w:t>
            </w:r>
          </w:p>
        </w:tc>
      </w:tr>
      <w:tr w:rsidR="009F2684" w:rsidRPr="009F2684" w14:paraId="4B45EEBB" w14:textId="77777777" w:rsidTr="009F2684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8E759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0157A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07/12/2026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4C27D" w14:textId="77777777" w:rsidR="009F2684" w:rsidRPr="009F2684" w:rsidRDefault="009F2684" w:rsidP="009F2684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 xml:space="preserve">התפתחות המוח -ב משחק </w:t>
            </w:r>
          </w:p>
        </w:tc>
      </w:tr>
      <w:tr w:rsidR="009F2684" w:rsidRPr="009F2684" w14:paraId="0FFC63CF" w14:textId="77777777" w:rsidTr="009F2684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4540C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4193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14/12/2026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58FDA" w14:textId="77777777" w:rsidR="009F2684" w:rsidRPr="009F2684" w:rsidRDefault="009F2684" w:rsidP="009F2684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התפתחות המוח -ג התבגרות עד זקנה</w:t>
            </w:r>
          </w:p>
        </w:tc>
      </w:tr>
      <w:tr w:rsidR="009F2684" w:rsidRPr="009F2684" w14:paraId="21BAC76B" w14:textId="77777777" w:rsidTr="009F2684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DA5DC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0C276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21/12/2026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10507" w14:textId="77777777" w:rsidR="009F2684" w:rsidRPr="009F2684" w:rsidRDefault="009F2684" w:rsidP="009F2684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התפתחות המוח-ד זקנה עד מות</w:t>
            </w:r>
          </w:p>
        </w:tc>
      </w:tr>
      <w:tr w:rsidR="009F2684" w:rsidRPr="009F2684" w14:paraId="21407CAC" w14:textId="77777777" w:rsidTr="009F2684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1209A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C676D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28/12/2026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86BE8" w14:textId="77777777" w:rsidR="009F2684" w:rsidRPr="009F2684" w:rsidRDefault="009F2684" w:rsidP="009F2684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 xml:space="preserve">שינה </w:t>
            </w:r>
          </w:p>
        </w:tc>
      </w:tr>
      <w:tr w:rsidR="009F2684" w:rsidRPr="009F2684" w14:paraId="2BECE1F2" w14:textId="77777777" w:rsidTr="009F2684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A0B6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131DE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04/01/2027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03FD" w14:textId="77777777" w:rsidR="009F2684" w:rsidRPr="009F2684" w:rsidRDefault="009F2684" w:rsidP="009F2684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מוח חברתי - א</w:t>
            </w:r>
          </w:p>
        </w:tc>
      </w:tr>
      <w:tr w:rsidR="009F2684" w:rsidRPr="009F2684" w14:paraId="7D06E8DE" w14:textId="77777777" w:rsidTr="009F2684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4BD02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C320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11/01/2027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94D1" w14:textId="77777777" w:rsidR="009F2684" w:rsidRPr="009F2684" w:rsidRDefault="009F2684" w:rsidP="009F2684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מוח חברתי  - ב</w:t>
            </w:r>
          </w:p>
        </w:tc>
      </w:tr>
      <w:tr w:rsidR="009F2684" w:rsidRPr="009F2684" w14:paraId="32B5578C" w14:textId="77777777" w:rsidTr="009F2684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08FC7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73F9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18/01/2027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5F784" w14:textId="77777777" w:rsidR="009F2684" w:rsidRPr="009F2684" w:rsidRDefault="009F2684" w:rsidP="009F2684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הבדל מוח אדם שימפנזה</w:t>
            </w:r>
          </w:p>
        </w:tc>
      </w:tr>
      <w:tr w:rsidR="009F2684" w:rsidRPr="009F2684" w14:paraId="35A2B978" w14:textId="77777777" w:rsidTr="009F2684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C7278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52EB" w14:textId="77777777" w:rsidR="009F2684" w:rsidRPr="009F2684" w:rsidRDefault="009F2684" w:rsidP="009F2684">
            <w:pPr>
              <w:bidi w:val="0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lang w:eastAsia="en-US"/>
              </w:rPr>
              <w:t>25/01/2027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9B573" w14:textId="77777777" w:rsidR="009F2684" w:rsidRPr="009F2684" w:rsidRDefault="009F2684" w:rsidP="009F2684">
            <w:pPr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F2684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מוח אישה מוח גבר</w:t>
            </w:r>
          </w:p>
        </w:tc>
      </w:tr>
    </w:tbl>
    <w:p w14:paraId="7CC5A393" w14:textId="3EB20F61" w:rsidR="00816AB8" w:rsidRPr="00816AB8" w:rsidRDefault="009F2684" w:rsidP="00F177F2">
      <w:pPr>
        <w:rPr>
          <w:sz w:val="32"/>
          <w:szCs w:val="32"/>
        </w:rPr>
      </w:pPr>
      <w:r>
        <w:rPr>
          <w:sz w:val="32"/>
          <w:szCs w:val="32"/>
          <w:rtl/>
        </w:rPr>
        <w:fldChar w:fldCharType="end"/>
      </w:r>
    </w:p>
    <w:sectPr w:rsidR="00816AB8" w:rsidRPr="00816AB8">
      <w:headerReference w:type="default" r:id="rId7"/>
      <w:footerReference w:type="default" r:id="rId8"/>
      <w:pgSz w:w="11906" w:h="16838"/>
      <w:pgMar w:top="1152" w:right="1800" w:bottom="576" w:left="1411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6193B" w14:textId="77777777" w:rsidR="00A70A69" w:rsidRDefault="00A70A69">
      <w:r>
        <w:separator/>
      </w:r>
    </w:p>
  </w:endnote>
  <w:endnote w:type="continuationSeparator" w:id="0">
    <w:p w14:paraId="7D2C33C9" w14:textId="77777777" w:rsidR="00A70A69" w:rsidRDefault="00A70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666FF" w14:textId="77777777" w:rsidR="00B66285" w:rsidRDefault="00B66285">
    <w:pPr>
      <w:pStyle w:val="a4"/>
      <w:pBdr>
        <w:bottom w:val="single" w:sz="12" w:space="1" w:color="auto"/>
      </w:pBdr>
      <w:jc w:val="center"/>
      <w:rPr>
        <w:rFonts w:ascii="Arial" w:hAnsi="Arial" w:cs="Arial"/>
        <w:color w:val="000080"/>
        <w:sz w:val="22"/>
        <w:szCs w:val="22"/>
        <w:rtl/>
      </w:rPr>
    </w:pPr>
  </w:p>
  <w:p w14:paraId="5D7A11D0" w14:textId="77777777" w:rsidR="00B66285" w:rsidRDefault="00B66285">
    <w:pPr>
      <w:pStyle w:val="a4"/>
      <w:pBdr>
        <w:bottom w:val="single" w:sz="12" w:space="1" w:color="auto"/>
      </w:pBdr>
      <w:jc w:val="center"/>
      <w:rPr>
        <w:rFonts w:ascii="Arial" w:hAnsi="Arial" w:cs="Arial"/>
        <w:color w:val="000080"/>
        <w:sz w:val="22"/>
        <w:szCs w:val="22"/>
        <w:rtl/>
      </w:rPr>
    </w:pPr>
  </w:p>
  <w:p w14:paraId="2F0A35D9" w14:textId="77777777" w:rsidR="00B66285" w:rsidRDefault="00B66285">
    <w:pPr>
      <w:pStyle w:val="a4"/>
      <w:pBdr>
        <w:bottom w:val="single" w:sz="12" w:space="1" w:color="auto"/>
      </w:pBdr>
      <w:jc w:val="center"/>
      <w:rPr>
        <w:rFonts w:ascii="Arial" w:hAnsi="Arial" w:cs="Arial"/>
        <w:color w:val="000080"/>
        <w:sz w:val="20"/>
        <w:szCs w:val="20"/>
        <w:rtl/>
      </w:rPr>
    </w:pPr>
    <w:r>
      <w:rPr>
        <w:rFonts w:ascii="Arial" w:hAnsi="Arial" w:cs="Arial" w:hint="cs"/>
        <w:b/>
        <w:bCs/>
        <w:color w:val="000080"/>
        <w:sz w:val="20"/>
        <w:szCs w:val="20"/>
        <w:rtl/>
      </w:rPr>
      <w:t>מרחבים</w:t>
    </w:r>
    <w:r>
      <w:rPr>
        <w:rFonts w:ascii="Arial" w:hAnsi="Arial" w:cs="Arial" w:hint="cs"/>
        <w:color w:val="000080"/>
        <w:sz w:val="20"/>
        <w:szCs w:val="20"/>
        <w:rtl/>
      </w:rPr>
      <w:t xml:space="preserve"> </w:t>
    </w:r>
    <w:r>
      <w:rPr>
        <w:rFonts w:ascii="Arial" w:hAnsi="Arial" w:cs="Arial"/>
        <w:color w:val="000080"/>
        <w:sz w:val="20"/>
        <w:szCs w:val="20"/>
        <w:rtl/>
      </w:rPr>
      <w:t>–</w:t>
    </w:r>
    <w:r>
      <w:rPr>
        <w:rFonts w:ascii="Arial" w:hAnsi="Arial" w:cs="Arial" w:hint="cs"/>
        <w:color w:val="000080"/>
        <w:sz w:val="20"/>
        <w:szCs w:val="20"/>
        <w:rtl/>
      </w:rPr>
      <w:t xml:space="preserve"> עמותה לוותיקי משגב,  </w:t>
    </w:r>
    <w:proofErr w:type="spellStart"/>
    <w:r>
      <w:rPr>
        <w:rFonts w:ascii="Arial" w:hAnsi="Arial" w:cs="Andalus" w:hint="cs"/>
        <w:color w:val="000080"/>
        <w:sz w:val="20"/>
        <w:szCs w:val="20"/>
        <w:rtl/>
      </w:rPr>
      <w:t>ע"ר</w:t>
    </w:r>
    <w:proofErr w:type="spellEnd"/>
    <w:r>
      <w:rPr>
        <w:rFonts w:ascii="Arial" w:hAnsi="Arial" w:cs="Andalus" w:hint="cs"/>
        <w:color w:val="000080"/>
        <w:sz w:val="20"/>
        <w:szCs w:val="20"/>
        <w:rtl/>
      </w:rPr>
      <w:t xml:space="preserve"> 580418598</w:t>
    </w:r>
    <w:r>
      <w:rPr>
        <w:rFonts w:ascii="Arial" w:hAnsi="Arial" w:cs="Arial" w:hint="cs"/>
        <w:sz w:val="20"/>
        <w:szCs w:val="20"/>
        <w:rtl/>
      </w:rPr>
      <w:t xml:space="preserve">  ,  </w:t>
    </w:r>
    <w:r w:rsidR="00A736CC">
      <w:rPr>
        <w:rFonts w:ascii="Arial" w:hAnsi="Arial" w:cs="Arial" w:hint="cs"/>
        <w:color w:val="000080"/>
        <w:sz w:val="20"/>
        <w:szCs w:val="20"/>
        <w:rtl/>
      </w:rPr>
      <w:t>מועצה אזורית משגב</w:t>
    </w:r>
    <w:r>
      <w:rPr>
        <w:rFonts w:ascii="Arial" w:hAnsi="Arial" w:cs="Arial" w:hint="cs"/>
        <w:color w:val="000080"/>
        <w:sz w:val="20"/>
        <w:szCs w:val="20"/>
        <w:rtl/>
      </w:rPr>
      <w:t>, ד.נ משגב 20179</w:t>
    </w:r>
  </w:p>
  <w:p w14:paraId="35C0A524" w14:textId="77777777" w:rsidR="00B66285" w:rsidRDefault="00B66285">
    <w:pPr>
      <w:pStyle w:val="a4"/>
      <w:jc w:val="center"/>
      <w:rPr>
        <w:rFonts w:ascii="Arial" w:hAnsi="Arial" w:cs="Arial"/>
        <w:color w:val="000080"/>
        <w:sz w:val="20"/>
        <w:szCs w:val="20"/>
        <w:rtl/>
      </w:rPr>
    </w:pPr>
    <w:r>
      <w:rPr>
        <w:rFonts w:ascii="Arial" w:hAnsi="Arial" w:cs="Arial" w:hint="cs"/>
        <w:color w:val="000080"/>
        <w:sz w:val="20"/>
        <w:szCs w:val="20"/>
        <w:rtl/>
      </w:rPr>
      <w:t xml:space="preserve">טלפון: </w:t>
    </w:r>
    <w:r w:rsidR="00A736CC">
      <w:rPr>
        <w:rFonts w:ascii="Arial" w:hAnsi="Arial" w:cs="Arial" w:hint="cs"/>
        <w:color w:val="000080"/>
        <w:sz w:val="20"/>
        <w:szCs w:val="20"/>
        <w:rtl/>
      </w:rPr>
      <w:t>04-9990314</w:t>
    </w:r>
    <w:r>
      <w:rPr>
        <w:rFonts w:ascii="Arial" w:hAnsi="Arial" w:cs="Arial" w:hint="cs"/>
        <w:color w:val="000080"/>
        <w:sz w:val="20"/>
        <w:szCs w:val="20"/>
        <w:rtl/>
      </w:rPr>
      <w:t>,  פקס 9990</w:t>
    </w:r>
    <w:r w:rsidR="00A736CC">
      <w:rPr>
        <w:rFonts w:ascii="Arial" w:hAnsi="Arial" w:cs="Arial" w:hint="cs"/>
        <w:color w:val="000080"/>
        <w:sz w:val="20"/>
        <w:szCs w:val="20"/>
        <w:rtl/>
      </w:rPr>
      <w:t>623</w:t>
    </w:r>
    <w:r>
      <w:rPr>
        <w:rFonts w:ascii="Arial" w:hAnsi="Arial" w:cs="Arial" w:hint="cs"/>
        <w:color w:val="000080"/>
        <w:sz w:val="20"/>
        <w:szCs w:val="20"/>
        <w:rtl/>
      </w:rPr>
      <w:t xml:space="preserve">- 04  </w:t>
    </w:r>
  </w:p>
  <w:p w14:paraId="3A8C31B7" w14:textId="77777777" w:rsidR="00B66285" w:rsidRDefault="00B66285">
    <w:pPr>
      <w:pStyle w:val="a4"/>
      <w:jc w:val="center"/>
      <w:rPr>
        <w:rFonts w:ascii="Arial" w:hAnsi="Arial" w:cs="Arial"/>
        <w:color w:val="000080"/>
        <w:sz w:val="20"/>
        <w:szCs w:val="20"/>
        <w:rtl/>
      </w:rPr>
    </w:pPr>
  </w:p>
  <w:p w14:paraId="2F5C18F1" w14:textId="77777777" w:rsidR="00B66285" w:rsidRDefault="00B66285">
    <w:pPr>
      <w:pStyle w:val="a4"/>
      <w:rPr>
        <w:rFonts w:ascii="Arial" w:hAnsi="Arial" w:cs="Arial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A32DC" w14:textId="77777777" w:rsidR="00A70A69" w:rsidRDefault="00A70A69">
      <w:r>
        <w:separator/>
      </w:r>
    </w:p>
  </w:footnote>
  <w:footnote w:type="continuationSeparator" w:id="0">
    <w:p w14:paraId="7E7C3B85" w14:textId="77777777" w:rsidR="00A70A69" w:rsidRDefault="00A70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FF40" w14:textId="77777777" w:rsidR="00B66285" w:rsidRDefault="00B66285">
    <w:pPr>
      <w:pStyle w:val="a3"/>
      <w:jc w:val="right"/>
      <w:rPr>
        <w:rtl/>
      </w:rPr>
    </w:pPr>
    <w:r>
      <w:object w:dxaOrig="12662" w:dyaOrig="10319" w14:anchorId="6E032B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7.75pt;height:95.25pt">
          <v:imagedata r:id="rId1" o:title=""/>
        </v:shape>
        <o:OLEObject Type="Embed" ProgID="MSPhotoEd.3" ShapeID="_x0000_i1025" DrawAspect="Content" ObjectID="_185096515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35ECA"/>
    <w:multiLevelType w:val="hybridMultilevel"/>
    <w:tmpl w:val="D7662722"/>
    <w:lvl w:ilvl="0" w:tplc="854AE82E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A74E6"/>
    <w:multiLevelType w:val="multilevel"/>
    <w:tmpl w:val="CAB62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77427"/>
    <w:multiLevelType w:val="hybridMultilevel"/>
    <w:tmpl w:val="B98A8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C6459"/>
    <w:multiLevelType w:val="hybridMultilevel"/>
    <w:tmpl w:val="02FAA6BA"/>
    <w:lvl w:ilvl="0" w:tplc="69487D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57D8C"/>
    <w:multiLevelType w:val="hybridMultilevel"/>
    <w:tmpl w:val="C25E4AAE"/>
    <w:lvl w:ilvl="0" w:tplc="60A629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B6948"/>
    <w:multiLevelType w:val="hybridMultilevel"/>
    <w:tmpl w:val="54409ECE"/>
    <w:lvl w:ilvl="0" w:tplc="793429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A6B64"/>
    <w:multiLevelType w:val="hybridMultilevel"/>
    <w:tmpl w:val="0B5ABF1C"/>
    <w:lvl w:ilvl="0" w:tplc="DFCC17EC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C858D3"/>
    <w:multiLevelType w:val="hybridMultilevel"/>
    <w:tmpl w:val="4DF65EFC"/>
    <w:lvl w:ilvl="0" w:tplc="EFA8BD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70E47"/>
    <w:multiLevelType w:val="hybridMultilevel"/>
    <w:tmpl w:val="C7ACC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862A9"/>
    <w:multiLevelType w:val="hybridMultilevel"/>
    <w:tmpl w:val="D89EDDAA"/>
    <w:lvl w:ilvl="0" w:tplc="377628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2384B"/>
    <w:multiLevelType w:val="hybridMultilevel"/>
    <w:tmpl w:val="9FFE8146"/>
    <w:lvl w:ilvl="0" w:tplc="7E80781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F176F"/>
    <w:multiLevelType w:val="hybridMultilevel"/>
    <w:tmpl w:val="48E86B98"/>
    <w:lvl w:ilvl="0" w:tplc="55C285F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D147B"/>
    <w:multiLevelType w:val="hybridMultilevel"/>
    <w:tmpl w:val="B880A80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4B2496"/>
    <w:multiLevelType w:val="hybridMultilevel"/>
    <w:tmpl w:val="AF68BCD0"/>
    <w:lvl w:ilvl="0" w:tplc="998E693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9C1F69"/>
    <w:multiLevelType w:val="hybridMultilevel"/>
    <w:tmpl w:val="AA285FA8"/>
    <w:lvl w:ilvl="0" w:tplc="88B07292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3570F6"/>
    <w:multiLevelType w:val="hybridMultilevel"/>
    <w:tmpl w:val="6DCA6182"/>
    <w:lvl w:ilvl="0" w:tplc="10B081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E31D4"/>
    <w:multiLevelType w:val="hybridMultilevel"/>
    <w:tmpl w:val="96D62DE4"/>
    <w:lvl w:ilvl="0" w:tplc="C5B8D43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658EC"/>
    <w:multiLevelType w:val="hybridMultilevel"/>
    <w:tmpl w:val="614C3B04"/>
    <w:lvl w:ilvl="0" w:tplc="933C07B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13848">
    <w:abstractNumId w:val="17"/>
  </w:num>
  <w:num w:numId="2" w16cid:durableId="890456904">
    <w:abstractNumId w:val="14"/>
  </w:num>
  <w:num w:numId="3" w16cid:durableId="1365445309">
    <w:abstractNumId w:val="0"/>
  </w:num>
  <w:num w:numId="4" w16cid:durableId="417362935">
    <w:abstractNumId w:val="8"/>
  </w:num>
  <w:num w:numId="5" w16cid:durableId="189923872">
    <w:abstractNumId w:val="2"/>
  </w:num>
  <w:num w:numId="6" w16cid:durableId="828519232">
    <w:abstractNumId w:val="12"/>
  </w:num>
  <w:num w:numId="7" w16cid:durableId="12279139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3091985">
    <w:abstractNumId w:val="11"/>
  </w:num>
  <w:num w:numId="9" w16cid:durableId="1428841847">
    <w:abstractNumId w:val="13"/>
  </w:num>
  <w:num w:numId="10" w16cid:durableId="12582967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47841606">
    <w:abstractNumId w:val="7"/>
  </w:num>
  <w:num w:numId="12" w16cid:durableId="1495610329">
    <w:abstractNumId w:val="10"/>
  </w:num>
  <w:num w:numId="13" w16cid:durableId="1001851231">
    <w:abstractNumId w:val="9"/>
  </w:num>
  <w:num w:numId="14" w16cid:durableId="741220254">
    <w:abstractNumId w:val="5"/>
  </w:num>
  <w:num w:numId="15" w16cid:durableId="575211783">
    <w:abstractNumId w:val="16"/>
  </w:num>
  <w:num w:numId="16" w16cid:durableId="140314155">
    <w:abstractNumId w:val="15"/>
  </w:num>
  <w:num w:numId="17" w16cid:durableId="1156413340">
    <w:abstractNumId w:val="3"/>
  </w:num>
  <w:num w:numId="18" w16cid:durableId="1953904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183A"/>
    <w:rsid w:val="00040F8B"/>
    <w:rsid w:val="000B43EE"/>
    <w:rsid w:val="00132A3E"/>
    <w:rsid w:val="00134B99"/>
    <w:rsid w:val="00165135"/>
    <w:rsid w:val="001A3B8D"/>
    <w:rsid w:val="00206189"/>
    <w:rsid w:val="00213EDD"/>
    <w:rsid w:val="00246AC6"/>
    <w:rsid w:val="0025645D"/>
    <w:rsid w:val="00267F11"/>
    <w:rsid w:val="002E1431"/>
    <w:rsid w:val="00320807"/>
    <w:rsid w:val="00375A55"/>
    <w:rsid w:val="003A7444"/>
    <w:rsid w:val="003E318B"/>
    <w:rsid w:val="00475E16"/>
    <w:rsid w:val="004841F2"/>
    <w:rsid w:val="004D6184"/>
    <w:rsid w:val="004F5377"/>
    <w:rsid w:val="00547812"/>
    <w:rsid w:val="0059390D"/>
    <w:rsid w:val="005B220E"/>
    <w:rsid w:val="005C32A0"/>
    <w:rsid w:val="005D1BB6"/>
    <w:rsid w:val="00603584"/>
    <w:rsid w:val="006442CE"/>
    <w:rsid w:val="00682992"/>
    <w:rsid w:val="006B2BF9"/>
    <w:rsid w:val="00711861"/>
    <w:rsid w:val="007336AC"/>
    <w:rsid w:val="00734E35"/>
    <w:rsid w:val="0075045A"/>
    <w:rsid w:val="00761031"/>
    <w:rsid w:val="00780CD8"/>
    <w:rsid w:val="007A2420"/>
    <w:rsid w:val="007B5CA2"/>
    <w:rsid w:val="007D5FD9"/>
    <w:rsid w:val="00816AB8"/>
    <w:rsid w:val="008402F2"/>
    <w:rsid w:val="008415CA"/>
    <w:rsid w:val="008B3DD8"/>
    <w:rsid w:val="008C6334"/>
    <w:rsid w:val="008E5F73"/>
    <w:rsid w:val="009169A1"/>
    <w:rsid w:val="009710AE"/>
    <w:rsid w:val="00973B88"/>
    <w:rsid w:val="00984245"/>
    <w:rsid w:val="009F2684"/>
    <w:rsid w:val="00A23049"/>
    <w:rsid w:val="00A25DD4"/>
    <w:rsid w:val="00A43622"/>
    <w:rsid w:val="00A70A69"/>
    <w:rsid w:val="00A719F5"/>
    <w:rsid w:val="00A736CC"/>
    <w:rsid w:val="00A80048"/>
    <w:rsid w:val="00AA2556"/>
    <w:rsid w:val="00AB656A"/>
    <w:rsid w:val="00B07ED1"/>
    <w:rsid w:val="00B3183A"/>
    <w:rsid w:val="00B448D6"/>
    <w:rsid w:val="00B568DB"/>
    <w:rsid w:val="00B66285"/>
    <w:rsid w:val="00BB45B8"/>
    <w:rsid w:val="00BD5922"/>
    <w:rsid w:val="00C06743"/>
    <w:rsid w:val="00C16827"/>
    <w:rsid w:val="00C834C1"/>
    <w:rsid w:val="00C91C0E"/>
    <w:rsid w:val="00CB44EE"/>
    <w:rsid w:val="00CE0609"/>
    <w:rsid w:val="00D02DC0"/>
    <w:rsid w:val="00D74145"/>
    <w:rsid w:val="00D93D24"/>
    <w:rsid w:val="00DB6C78"/>
    <w:rsid w:val="00DE4229"/>
    <w:rsid w:val="00DF2500"/>
    <w:rsid w:val="00E345AF"/>
    <w:rsid w:val="00E46A48"/>
    <w:rsid w:val="00E74D6F"/>
    <w:rsid w:val="00ED79EA"/>
    <w:rsid w:val="00F177F2"/>
    <w:rsid w:val="00F27E07"/>
    <w:rsid w:val="00F65983"/>
    <w:rsid w:val="00F703DE"/>
    <w:rsid w:val="00FB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988E4C"/>
  <w15:chartTrackingRefBased/>
  <w15:docId w15:val="{9B170C42-1D65-421E-BF31-C2BF63B0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rFonts w:cs="David"/>
      <w:b/>
      <w:bCs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rFonts w:cs="David"/>
      <w:sz w:val="40"/>
      <w:szCs w:val="40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pPr>
      <w:keepNext/>
      <w:spacing w:line="360" w:lineRule="auto"/>
      <w:outlineLvl w:val="4"/>
    </w:pPr>
    <w:rPr>
      <w:rFonts w:cs="David"/>
      <w:u w:val="single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keepNext/>
      <w:spacing w:line="360" w:lineRule="auto"/>
      <w:jc w:val="center"/>
      <w:outlineLvl w:val="6"/>
    </w:pPr>
    <w:rPr>
      <w:rFonts w:ascii="Arial" w:hAnsi="Arial" w:cs="Arial"/>
      <w:b/>
      <w:bCs/>
      <w:i/>
      <w:iCs/>
      <w:sz w:val="28"/>
      <w:szCs w:val="28"/>
      <w:u w:val="single"/>
    </w:rPr>
  </w:style>
  <w:style w:type="paragraph" w:styleId="8">
    <w:name w:val="heading 8"/>
    <w:basedOn w:val="a"/>
    <w:next w:val="a"/>
    <w:qFormat/>
    <w:pPr>
      <w:keepNext/>
      <w:spacing w:line="360" w:lineRule="auto"/>
      <w:outlineLvl w:val="7"/>
    </w:pPr>
    <w:rPr>
      <w:rFonts w:ascii="Arial" w:hAnsi="Arial" w:cs="Arial"/>
      <w:b/>
      <w:bCs/>
      <w:sz w:val="22"/>
      <w:szCs w:val="22"/>
      <w:u w:val="single"/>
    </w:rPr>
  </w:style>
  <w:style w:type="paragraph" w:styleId="9">
    <w:name w:val="heading 9"/>
    <w:basedOn w:val="a"/>
    <w:next w:val="a"/>
    <w:qFormat/>
    <w:pPr>
      <w:keepNext/>
      <w:spacing w:line="360" w:lineRule="auto"/>
      <w:jc w:val="center"/>
      <w:outlineLvl w:val="8"/>
    </w:pPr>
    <w:rPr>
      <w:rFonts w:ascii="Arial" w:hAnsi="Arial" w:cs="Arial"/>
      <w:b/>
      <w:bCs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pPr>
      <w:spacing w:line="360" w:lineRule="auto"/>
    </w:pPr>
    <w:rPr>
      <w:rFonts w:cs="David"/>
      <w:b/>
      <w:bCs/>
    </w:rPr>
  </w:style>
  <w:style w:type="paragraph" w:styleId="a6">
    <w:name w:val="Body Text Indent"/>
    <w:basedOn w:val="a"/>
    <w:semiHidden/>
    <w:pPr>
      <w:ind w:left="360"/>
    </w:pPr>
    <w:rPr>
      <w:rFonts w:ascii="Arial" w:hAnsi="Arial" w:cs="Arial"/>
    </w:rPr>
  </w:style>
  <w:style w:type="paragraph" w:styleId="20">
    <w:name w:val="Body Text 2"/>
    <w:basedOn w:val="a"/>
    <w:semiHidden/>
    <w:pPr>
      <w:spacing w:line="360" w:lineRule="auto"/>
      <w:jc w:val="both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semiHidden/>
    <w:pPr>
      <w:spacing w:line="360" w:lineRule="auto"/>
      <w:ind w:left="360"/>
      <w:jc w:val="both"/>
    </w:pPr>
    <w:rPr>
      <w:rFonts w:cs="David"/>
    </w:rPr>
  </w:style>
  <w:style w:type="paragraph" w:styleId="31">
    <w:name w:val="Body Text 3"/>
    <w:basedOn w:val="a"/>
    <w:semiHidden/>
    <w:pPr>
      <w:bidi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7">
    <w:name w:val="Title"/>
    <w:basedOn w:val="a"/>
    <w:qFormat/>
    <w:pPr>
      <w:jc w:val="center"/>
    </w:pPr>
    <w:rPr>
      <w:rFonts w:ascii="Arial" w:hAnsi="Arial" w:cs="Narkisim"/>
      <w:spacing w:val="10"/>
      <w:sz w:val="32"/>
      <w:szCs w:val="32"/>
      <w:u w:val="single"/>
      <w:lang w:eastAsia="en-US"/>
    </w:rPr>
  </w:style>
  <w:style w:type="paragraph" w:styleId="a8">
    <w:name w:val="List Paragraph"/>
    <w:basedOn w:val="a"/>
    <w:uiPriority w:val="34"/>
    <w:qFormat/>
    <w:rsid w:val="00984245"/>
    <w:pPr>
      <w:spacing w:after="160" w:line="254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a9">
    <w:name w:val="Strong"/>
    <w:uiPriority w:val="22"/>
    <w:qFormat/>
    <w:rsid w:val="00F27E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tti\Application%20Data\Microsoft\Templates\&#1500;&#1493;&#1490;&#1493;%20&#1506;&#1502;&#1493;&#1514;&#1514;%20&#1502;&#1512;&#1495;&#1489;&#1497;&#1501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עמותת מרחבים.dot</Template>
  <TotalTime>12</TotalTime>
  <Pages>1</Pages>
  <Words>140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ע"ר 580418598</vt:lpstr>
    </vt:vector>
  </TitlesOfParts>
  <Company>משגב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ע"ר 580418598</dc:title>
  <dc:subject/>
  <dc:creator>BETTI</dc:creator>
  <cp:keywords/>
  <cp:lastModifiedBy>Shai  Shafir</cp:lastModifiedBy>
  <cp:revision>5</cp:revision>
  <cp:lastPrinted>2018-01-28T11:05:00Z</cp:lastPrinted>
  <dcterms:created xsi:type="dcterms:W3CDTF">2026-09-14T15:03:00Z</dcterms:created>
  <dcterms:modified xsi:type="dcterms:W3CDTF">2026-09-15T05:13:00Z</dcterms:modified>
</cp:coreProperties>
</file>